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0E" w:rsidRDefault="007B2A0E" w:rsidP="004D4C81">
      <w:pPr>
        <w:ind w:firstLineChars="650" w:firstLine="31680"/>
        <w:rPr>
          <w:rFonts w:ascii="Times New Roman" w:eastAsia="方正小标宋_GBK" w:hAnsi="Times New Roman"/>
          <w:b/>
          <w:sz w:val="40"/>
          <w:szCs w:val="40"/>
        </w:rPr>
      </w:pPr>
      <w:r>
        <w:rPr>
          <w:rFonts w:ascii="Times New Roman" w:eastAsia="方正小标宋_GBK" w:hAnsi="Times New Roman" w:hint="eastAsia"/>
          <w:b/>
          <w:sz w:val="40"/>
          <w:szCs w:val="40"/>
        </w:rPr>
        <w:t>挑战自己</w:t>
      </w:r>
      <w:r>
        <w:rPr>
          <w:rFonts w:ascii="Times New Roman" w:eastAsia="方正小标宋_GBK" w:hAnsi="Times New Roman"/>
          <w:b/>
          <w:sz w:val="40"/>
          <w:szCs w:val="40"/>
        </w:rPr>
        <w:t xml:space="preserve">  </w:t>
      </w:r>
      <w:r>
        <w:rPr>
          <w:rFonts w:ascii="Times New Roman" w:eastAsia="方正小标宋_GBK" w:hAnsi="Times New Roman" w:hint="eastAsia"/>
          <w:b/>
          <w:sz w:val="40"/>
          <w:szCs w:val="40"/>
        </w:rPr>
        <w:t>永不止步</w:t>
      </w:r>
    </w:p>
    <w:p w:rsidR="007B2A0E" w:rsidRDefault="007B2A0E" w:rsidP="004D4C81">
      <w:pPr>
        <w:jc w:val="center"/>
        <w:rPr>
          <w:rFonts w:ascii="微软雅黑" w:eastAsia="微软雅黑" w:hAnsi="微软雅黑" w:cs="Helvetica"/>
          <w:color w:val="000000"/>
          <w:sz w:val="24"/>
          <w:szCs w:val="24"/>
        </w:rPr>
      </w:pPr>
      <w:r>
        <w:rPr>
          <w:rFonts w:ascii="微软雅黑" w:eastAsia="微软雅黑" w:hAnsi="微软雅黑" w:cs="Helvetica"/>
          <w:color w:val="000000"/>
          <w:sz w:val="24"/>
          <w:szCs w:val="24"/>
        </w:rPr>
        <w:t>-----</w:t>
      </w:r>
      <w:r>
        <w:rPr>
          <w:rFonts w:ascii="微软雅黑" w:eastAsia="微软雅黑" w:hAnsi="微软雅黑" w:cs="Helvetica" w:hint="eastAsia"/>
          <w:color w:val="000000"/>
          <w:sz w:val="24"/>
          <w:szCs w:val="24"/>
        </w:rPr>
        <w:t>优秀校友郭海峰</w:t>
      </w:r>
      <w:r>
        <w:rPr>
          <w:rFonts w:ascii="微软雅黑" w:eastAsia="微软雅黑" w:hAnsi="微软雅黑" w:cs="Helvetica"/>
          <w:color w:val="000000"/>
          <w:sz w:val="24"/>
          <w:szCs w:val="24"/>
        </w:rPr>
        <w:t>2017</w:t>
      </w:r>
      <w:r>
        <w:rPr>
          <w:rFonts w:ascii="微软雅黑" w:eastAsia="微软雅黑" w:hAnsi="微软雅黑" w:cs="Helvetica" w:hint="eastAsia"/>
          <w:color w:val="000000"/>
          <w:sz w:val="24"/>
          <w:szCs w:val="24"/>
        </w:rPr>
        <w:t>年在河南工学院毕业典礼上的发言</w:t>
      </w:r>
    </w:p>
    <w:p w:rsidR="007B2A0E" w:rsidRPr="004D4C81" w:rsidRDefault="007B2A0E" w:rsidP="004D4C81">
      <w:pPr>
        <w:rPr>
          <w:rFonts w:ascii="微软雅黑" w:eastAsia="微软雅黑" w:hAnsi="微软雅黑" w:cs="Helvetica"/>
          <w:color w:val="000000"/>
          <w:sz w:val="24"/>
          <w:szCs w:val="24"/>
        </w:rPr>
      </w:pPr>
      <w:r w:rsidRPr="004D4C81">
        <w:rPr>
          <w:rFonts w:ascii="仿宋_GB2312" w:eastAsia="仿宋_GB2312" w:hint="eastAsia"/>
          <w:sz w:val="32"/>
          <w:szCs w:val="32"/>
        </w:rPr>
        <w:t>尊敬的赵书记、罗校长、各位领导、师长，亲爱的同学们：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大家上午好！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非常感谢学校给我这个机会，来见证同学们生命中这个重要的时刻。首先请允许我作为师兄，向你们表示最衷心的祝贺，祝贺你们顺利完成的学业，迈向人生新的征程。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在接到学校邀请的时候，我反复思考：对于你们即将面对的事业选择和人生道路，我可以和大家分享些什么内容？</w:t>
      </w:r>
      <w:r w:rsidRPr="004D4C81">
        <w:rPr>
          <w:rFonts w:ascii="仿宋_GB2312" w:eastAsia="仿宋_GB2312"/>
          <w:sz w:val="32"/>
          <w:szCs w:val="32"/>
        </w:rPr>
        <w:t xml:space="preserve"> 23</w:t>
      </w:r>
      <w:r w:rsidRPr="004D4C81">
        <w:rPr>
          <w:rFonts w:ascii="仿宋_GB2312" w:eastAsia="仿宋_GB2312" w:hint="eastAsia"/>
          <w:sz w:val="32"/>
          <w:szCs w:val="32"/>
        </w:rPr>
        <w:t>年前的今天，我也和同学们一样，刚刚结束在学校的学习，准备进入国企工作。然后一路走下来，直到创立北京同森科技、进入清华大学学习和工作、坚持跑步挑战马拉松，等等……，这就是我这些年的全部经历。今天，我想和大家分享的题目是：挑战自己、永不止步。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我在河南机专学习时，并不是特别的突出，仅有的荣耀是得到过一次奖学金。有人说，我是比较幸运的，一路走来比较顺利。实际上其中的甘苦、起伏和奋斗我自己知道。在这里，我分享毕业后创业、学习、跑步的三个故事吧。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第一个是我的创业故事。我毕业之后分配到大型国企，负责电气技术和采购工作，数年如一日的重复工作，百无聊赖。于是，工作六年之后我决定挑战自己，辞职来到北京找工作。先后在民营企业、外企、上市公司工作。</w:t>
      </w:r>
      <w:r w:rsidRPr="004D4C81">
        <w:rPr>
          <w:rFonts w:ascii="仿宋_GB2312" w:eastAsia="仿宋_GB2312"/>
          <w:sz w:val="32"/>
          <w:szCs w:val="32"/>
        </w:rPr>
        <w:t>2005</w:t>
      </w:r>
      <w:r w:rsidRPr="004D4C81">
        <w:rPr>
          <w:rFonts w:ascii="仿宋_GB2312" w:eastAsia="仿宋_GB2312" w:hint="eastAsia"/>
          <w:sz w:val="32"/>
          <w:szCs w:val="32"/>
        </w:rPr>
        <w:t>年我决定创办属于自己的公司</w:t>
      </w:r>
      <w:r w:rsidRPr="004D4C81">
        <w:rPr>
          <w:rFonts w:ascii="仿宋_GB2312" w:eastAsia="仿宋_GB2312"/>
          <w:sz w:val="32"/>
          <w:szCs w:val="32"/>
        </w:rPr>
        <w:t>--</w:t>
      </w:r>
      <w:r w:rsidRPr="004D4C81">
        <w:rPr>
          <w:rFonts w:ascii="仿宋_GB2312" w:eastAsia="仿宋_GB2312" w:hint="eastAsia"/>
          <w:sz w:val="32"/>
          <w:szCs w:val="32"/>
        </w:rPr>
        <w:t>北京同森科技有限公司，从事高端变频器产业。我从租了一个</w:t>
      </w:r>
      <w:r w:rsidRPr="004D4C81">
        <w:rPr>
          <w:rFonts w:ascii="仿宋_GB2312" w:eastAsia="仿宋_GB2312"/>
          <w:sz w:val="32"/>
          <w:szCs w:val="32"/>
        </w:rPr>
        <w:t>18</w:t>
      </w:r>
      <w:r w:rsidRPr="004D4C81">
        <w:rPr>
          <w:rFonts w:ascii="仿宋_GB2312" w:eastAsia="仿宋_GB2312" w:hint="eastAsia"/>
          <w:sz w:val="32"/>
          <w:szCs w:val="32"/>
        </w:rPr>
        <w:t>平米的办公室，两张办公桌开始，第一年变频器销售额几乎为零，没有客户、没有产品，缺乏资金。工作团队差不多每天</w:t>
      </w:r>
      <w:r w:rsidRPr="004D4C81">
        <w:rPr>
          <w:rFonts w:ascii="仿宋_GB2312" w:eastAsia="仿宋_GB2312"/>
          <w:sz w:val="32"/>
          <w:szCs w:val="32"/>
        </w:rPr>
        <w:t>20</w:t>
      </w:r>
      <w:r w:rsidRPr="004D4C81">
        <w:rPr>
          <w:rFonts w:ascii="仿宋_GB2312" w:eastAsia="仿宋_GB2312" w:hint="eastAsia"/>
          <w:sz w:val="32"/>
          <w:szCs w:val="32"/>
        </w:rPr>
        <w:t>小时以上的工作，从产品开发，软件硬件设计、安装调试、包括说明书、样本、网站制作，都是我一个人完成。然后，产值从零到</w:t>
      </w:r>
      <w:r w:rsidRPr="004D4C81">
        <w:rPr>
          <w:rFonts w:ascii="仿宋_GB2312" w:eastAsia="仿宋_GB2312"/>
          <w:sz w:val="32"/>
          <w:szCs w:val="32"/>
        </w:rPr>
        <w:t>100</w:t>
      </w:r>
      <w:r w:rsidRPr="004D4C81">
        <w:rPr>
          <w:rFonts w:ascii="仿宋_GB2312" w:eastAsia="仿宋_GB2312" w:hint="eastAsia"/>
          <w:sz w:val="32"/>
          <w:szCs w:val="32"/>
        </w:rPr>
        <w:t>万，然后做到了</w:t>
      </w:r>
      <w:r w:rsidRPr="004D4C81">
        <w:rPr>
          <w:rFonts w:ascii="仿宋_GB2312" w:eastAsia="仿宋_GB2312"/>
          <w:sz w:val="32"/>
          <w:szCs w:val="32"/>
        </w:rPr>
        <w:t>3000</w:t>
      </w:r>
      <w:r w:rsidRPr="004D4C81">
        <w:rPr>
          <w:rFonts w:ascii="仿宋_GB2312" w:eastAsia="仿宋_GB2312" w:hint="eastAsia"/>
          <w:sz w:val="32"/>
          <w:szCs w:val="32"/>
        </w:rPr>
        <w:t>万，团队人员逐渐成长。技术方面，我们目前的自主开发的同森变频器性能在国内也是领先的，北京奥运会、上海世博会、广州亚运会、深圳大运会、青岛奥运帆船中心、神六到神九飞船发射、月宫一号实验舱等等项目都完全采用了我公司提供的变频器，我们在和国际巨头的竞争中，不仅是拿到了国内利润最好的订单，并且为中国航天科技的进步做出了自己的贡献，这是我们值得骄傲的事情。创业十三年来，我和我的团队每一步都在挑战自己，敢于做从未做过的事情。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第二个故事是我的求学之路。随着工作的开展，感觉自己知识储备有很多不足，是否要考一个研究生？到北京以后，我参加了北京航空航天大学的本科学习，获得了本科毕业和学位证书。是否要挑战自己？当然要，来个最难的吧！清华大学分数线最高，就报考这个吧，准备了三个月，全国统一考试，幸运的是一次通过初试。然后清华研究生招生复试有</w:t>
      </w:r>
      <w:r w:rsidRPr="004D4C81">
        <w:rPr>
          <w:rFonts w:ascii="仿宋_GB2312" w:eastAsia="仿宋_GB2312"/>
          <w:sz w:val="32"/>
          <w:szCs w:val="32"/>
        </w:rPr>
        <w:t>30%</w:t>
      </w:r>
      <w:r w:rsidRPr="004D4C81">
        <w:rPr>
          <w:rFonts w:ascii="仿宋_GB2312" w:eastAsia="仿宋_GB2312" w:hint="eastAsia"/>
          <w:sz w:val="32"/>
          <w:szCs w:val="32"/>
        </w:rPr>
        <w:t>淘汰，内容是笔试和面试，面试的时候，有五位教授在场，一位认识我的教授直接说，郭海峰，你可以回去了，你都做总经理了，哪有时间做学术，清华自动化系不欢迎你。我也非常尴尬，对教授说：</w:t>
      </w:r>
      <w:r w:rsidRPr="004D4C81">
        <w:rPr>
          <w:rFonts w:ascii="仿宋_GB2312" w:eastAsia="仿宋_GB2312"/>
          <w:sz w:val="32"/>
          <w:szCs w:val="32"/>
        </w:rPr>
        <w:t>Never too old to learn</w:t>
      </w:r>
      <w:r w:rsidRPr="004D4C81">
        <w:rPr>
          <w:rFonts w:ascii="仿宋_GB2312" w:eastAsia="仿宋_GB2312" w:hint="eastAsia"/>
          <w:sz w:val="32"/>
          <w:szCs w:val="32"/>
        </w:rPr>
        <w:t>！活到老学到老！请给我一次挑战自我的机会吧。当然在笔试环节，我也取得了不错的成绩。最终通过清华自动化系的学习，我获得了硕士学位。并且，</w:t>
      </w:r>
      <w:r w:rsidRPr="004D4C81">
        <w:rPr>
          <w:rFonts w:ascii="仿宋_GB2312" w:eastAsia="仿宋_GB2312"/>
          <w:sz w:val="32"/>
          <w:szCs w:val="32"/>
        </w:rPr>
        <w:t>2016</w:t>
      </w:r>
      <w:r w:rsidRPr="004D4C81">
        <w:rPr>
          <w:rFonts w:ascii="仿宋_GB2312" w:eastAsia="仿宋_GB2312" w:hint="eastAsia"/>
          <w:sz w:val="32"/>
          <w:szCs w:val="32"/>
        </w:rPr>
        <w:t>年我获聘出任自动化系职业发展委员会委员，</w:t>
      </w:r>
      <w:r w:rsidRPr="004D4C81">
        <w:rPr>
          <w:rFonts w:ascii="仿宋_GB2312" w:eastAsia="仿宋_GB2312"/>
          <w:sz w:val="32"/>
          <w:szCs w:val="32"/>
        </w:rPr>
        <w:t>2017</w:t>
      </w:r>
      <w:r w:rsidRPr="004D4C81">
        <w:rPr>
          <w:rFonts w:ascii="仿宋_GB2312" w:eastAsia="仿宋_GB2312" w:hint="eastAsia"/>
          <w:sz w:val="32"/>
          <w:szCs w:val="32"/>
        </w:rPr>
        <w:t>年出任清华校友总会先进制造协会副秘书长，同时担任清华大学中原发展研究会副会长，清华洛阳基地创业导师等职务。我相信，平庸与卓越之间的差别，不在于天赋，而在于长期的坚持、持续的投入。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第三个故事是坚持跑步，参加马拉松。跑步是注定孤独的旅行，路上少不了质疑和嘲笑，跑步是孤独的运动，要靠天性的契合、内心的热爱、严格的约束，才可以坚持始终。对于我这样一个长期肥胖的人，决定要挑战自己，跑马拉松，让很多人觉得可笑，觉得是不可能的事情。我开始每天下班后，去跑步，循序渐进，从跑</w:t>
      </w:r>
      <w:r w:rsidRPr="004D4C81">
        <w:rPr>
          <w:rFonts w:ascii="仿宋_GB2312" w:eastAsia="仿宋_GB2312"/>
          <w:sz w:val="32"/>
          <w:szCs w:val="32"/>
        </w:rPr>
        <w:t>400</w:t>
      </w:r>
      <w:r w:rsidRPr="004D4C81">
        <w:rPr>
          <w:rFonts w:ascii="仿宋_GB2312" w:eastAsia="仿宋_GB2312" w:hint="eastAsia"/>
          <w:sz w:val="32"/>
          <w:szCs w:val="32"/>
        </w:rPr>
        <w:t>米都喘息，到跑</w:t>
      </w:r>
      <w:r w:rsidRPr="004D4C81">
        <w:rPr>
          <w:rFonts w:ascii="仿宋_GB2312" w:eastAsia="仿宋_GB2312"/>
          <w:sz w:val="32"/>
          <w:szCs w:val="32"/>
        </w:rPr>
        <w:t>10</w:t>
      </w:r>
      <w:r w:rsidRPr="004D4C81">
        <w:rPr>
          <w:rFonts w:ascii="仿宋_GB2312" w:eastAsia="仿宋_GB2312" w:hint="eastAsia"/>
          <w:sz w:val="32"/>
          <w:szCs w:val="32"/>
        </w:rPr>
        <w:t>公里、</w:t>
      </w:r>
      <w:r w:rsidRPr="004D4C81">
        <w:rPr>
          <w:rFonts w:ascii="仿宋_GB2312" w:eastAsia="仿宋_GB2312"/>
          <w:sz w:val="32"/>
          <w:szCs w:val="32"/>
        </w:rPr>
        <w:t>20</w:t>
      </w:r>
      <w:r w:rsidRPr="004D4C81">
        <w:rPr>
          <w:rFonts w:ascii="仿宋_GB2312" w:eastAsia="仿宋_GB2312" w:hint="eastAsia"/>
          <w:sz w:val="32"/>
          <w:szCs w:val="32"/>
        </w:rPr>
        <w:t>公里在到更远，坚持、坚持再坚持。</w:t>
      </w:r>
      <w:r w:rsidRPr="004D4C81">
        <w:rPr>
          <w:rFonts w:ascii="仿宋_GB2312" w:eastAsia="仿宋_GB2312"/>
          <w:sz w:val="32"/>
          <w:szCs w:val="32"/>
        </w:rPr>
        <w:t>2016</w:t>
      </w:r>
      <w:r w:rsidRPr="004D4C81">
        <w:rPr>
          <w:rFonts w:ascii="仿宋_GB2312" w:eastAsia="仿宋_GB2312" w:hint="eastAsia"/>
          <w:sz w:val="32"/>
          <w:szCs w:val="32"/>
        </w:rPr>
        <w:t>年我跑了</w:t>
      </w:r>
      <w:r w:rsidRPr="004D4C81">
        <w:rPr>
          <w:rFonts w:ascii="仿宋_GB2312" w:eastAsia="仿宋_GB2312"/>
          <w:sz w:val="32"/>
          <w:szCs w:val="32"/>
        </w:rPr>
        <w:t>2</w:t>
      </w:r>
      <w:r w:rsidRPr="004D4C81">
        <w:rPr>
          <w:rFonts w:ascii="仿宋_GB2312" w:eastAsia="仿宋_GB2312" w:hint="eastAsia"/>
          <w:sz w:val="32"/>
          <w:szCs w:val="32"/>
        </w:rPr>
        <w:t>个马拉松，</w:t>
      </w:r>
      <w:r w:rsidRPr="004D4C81">
        <w:rPr>
          <w:rFonts w:ascii="仿宋_GB2312" w:eastAsia="仿宋_GB2312"/>
          <w:sz w:val="32"/>
          <w:szCs w:val="32"/>
        </w:rPr>
        <w:t>2017</w:t>
      </w:r>
      <w:r w:rsidRPr="004D4C81">
        <w:rPr>
          <w:rFonts w:ascii="仿宋_GB2312" w:eastAsia="仿宋_GB2312" w:hint="eastAsia"/>
          <w:sz w:val="32"/>
          <w:szCs w:val="32"/>
        </w:rPr>
        <w:t>年到现在已经跑了三个马拉松，体重也从</w:t>
      </w:r>
      <w:r w:rsidRPr="004D4C81">
        <w:rPr>
          <w:rFonts w:ascii="仿宋_GB2312" w:eastAsia="仿宋_GB2312"/>
          <w:sz w:val="32"/>
          <w:szCs w:val="32"/>
        </w:rPr>
        <w:t>92</w:t>
      </w:r>
      <w:r w:rsidRPr="004D4C81">
        <w:rPr>
          <w:rFonts w:ascii="仿宋_GB2312" w:eastAsia="仿宋_GB2312" w:hint="eastAsia"/>
          <w:sz w:val="32"/>
          <w:szCs w:val="32"/>
        </w:rPr>
        <w:t>公斤降到了</w:t>
      </w:r>
      <w:r w:rsidRPr="004D4C81">
        <w:rPr>
          <w:rFonts w:ascii="仿宋_GB2312" w:eastAsia="仿宋_GB2312"/>
          <w:sz w:val="32"/>
          <w:szCs w:val="32"/>
        </w:rPr>
        <w:t>76</w:t>
      </w:r>
      <w:r w:rsidRPr="004D4C81">
        <w:rPr>
          <w:rFonts w:ascii="仿宋_GB2312" w:eastAsia="仿宋_GB2312" w:hint="eastAsia"/>
          <w:sz w:val="32"/>
          <w:szCs w:val="32"/>
        </w:rPr>
        <w:t>公斤。跑步锤炼了人的性格，在工作和生活中保持强健的体魄，遇到困难和挫折时，咬牙坚持，不达目的誓不罢休。有人说，能够有毅力，坚持跑马拉松的人无论什么工作都能做好！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挑战自己，永不止步！每个人都会有不同的人生，希望我的经历给大家一点参考，不代表要求大家都这么做。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学弟学妹们，学校今非昔比，校园美丽，装备精良，你们聪慧勤奋、精神焕发。我相信，平凡的我能做到的，你们也都可以做到。你相信梦想，梦想自然会相信你。我衷心祝福你们在今后的人生中都能收获各自的精彩。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最后，再次祝贺母校升本成功！感谢赵书记、罗士喜校长、所有老师和在校同学们的努力，你们完成了所有校友的梦想！</w:t>
      </w:r>
    </w:p>
    <w:p w:rsidR="007B2A0E" w:rsidRPr="004D4C81" w:rsidRDefault="007B2A0E" w:rsidP="004D4C8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4D4C81">
        <w:rPr>
          <w:rFonts w:ascii="仿宋_GB2312" w:eastAsia="仿宋_GB2312" w:hint="eastAsia"/>
          <w:sz w:val="32"/>
          <w:szCs w:val="32"/>
        </w:rPr>
        <w:t>谢谢大家！</w:t>
      </w:r>
    </w:p>
    <w:p w:rsidR="007B2A0E" w:rsidRDefault="007B2A0E">
      <w:pPr>
        <w:rPr>
          <w:rFonts w:ascii="Times New Roman" w:eastAsia="仿宋_GB2312"/>
          <w:sz w:val="30"/>
          <w:szCs w:val="30"/>
        </w:rPr>
      </w:pPr>
    </w:p>
    <w:p w:rsidR="007B2A0E" w:rsidRDefault="007B2A0E">
      <w:pPr>
        <w:rPr>
          <w:rFonts w:ascii="Times New Roman" w:eastAsia="仿宋_GB2312"/>
          <w:sz w:val="30"/>
          <w:szCs w:val="30"/>
        </w:rPr>
      </w:pPr>
      <w:bookmarkStart w:id="0" w:name="_GoBack"/>
      <w:bookmarkEnd w:id="0"/>
    </w:p>
    <w:p w:rsidR="007B2A0E" w:rsidRDefault="007B2A0E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7B2A0E" w:rsidRDefault="007B2A0E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7B2A0E" w:rsidRDefault="007B2A0E">
      <w:pPr>
        <w:rPr>
          <w:rFonts w:ascii="宋体"/>
          <w:sz w:val="30"/>
          <w:szCs w:val="30"/>
        </w:rPr>
      </w:pPr>
    </w:p>
    <w:p w:rsidR="007B2A0E" w:rsidRDefault="007B2A0E">
      <w:pPr>
        <w:rPr>
          <w:rFonts w:ascii="宋体"/>
          <w:sz w:val="30"/>
          <w:szCs w:val="30"/>
        </w:rPr>
      </w:pPr>
    </w:p>
    <w:sectPr w:rsidR="007B2A0E" w:rsidSect="00643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F90392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E6CCCCF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448AEA2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0BAC3C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FCE819D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C3C4E83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9376B15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15611E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2C842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2DCA48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AC3"/>
    <w:rsid w:val="00074824"/>
    <w:rsid w:val="000E3834"/>
    <w:rsid w:val="00137B86"/>
    <w:rsid w:val="001A5AF7"/>
    <w:rsid w:val="001A6315"/>
    <w:rsid w:val="001C068D"/>
    <w:rsid w:val="001F04D6"/>
    <w:rsid w:val="0023482B"/>
    <w:rsid w:val="00263AC6"/>
    <w:rsid w:val="00352607"/>
    <w:rsid w:val="003A19A6"/>
    <w:rsid w:val="003E0C1A"/>
    <w:rsid w:val="0043213F"/>
    <w:rsid w:val="0046616A"/>
    <w:rsid w:val="004D4C81"/>
    <w:rsid w:val="004E4752"/>
    <w:rsid w:val="004F67AC"/>
    <w:rsid w:val="00534D70"/>
    <w:rsid w:val="005754D4"/>
    <w:rsid w:val="005A69B0"/>
    <w:rsid w:val="005B52EF"/>
    <w:rsid w:val="00605D63"/>
    <w:rsid w:val="00633678"/>
    <w:rsid w:val="00643E35"/>
    <w:rsid w:val="00665FC0"/>
    <w:rsid w:val="006E48A5"/>
    <w:rsid w:val="006F28B3"/>
    <w:rsid w:val="00702D4E"/>
    <w:rsid w:val="00714E80"/>
    <w:rsid w:val="00724253"/>
    <w:rsid w:val="00737AC3"/>
    <w:rsid w:val="007469EC"/>
    <w:rsid w:val="007B2A0E"/>
    <w:rsid w:val="007B788C"/>
    <w:rsid w:val="007E31F6"/>
    <w:rsid w:val="007F2BCF"/>
    <w:rsid w:val="007F5560"/>
    <w:rsid w:val="00824F96"/>
    <w:rsid w:val="00842FED"/>
    <w:rsid w:val="008A6499"/>
    <w:rsid w:val="008C2A92"/>
    <w:rsid w:val="008F3DCC"/>
    <w:rsid w:val="00933DCC"/>
    <w:rsid w:val="00954364"/>
    <w:rsid w:val="00980722"/>
    <w:rsid w:val="00990C42"/>
    <w:rsid w:val="009958D8"/>
    <w:rsid w:val="009C04FA"/>
    <w:rsid w:val="009C0D95"/>
    <w:rsid w:val="009C7786"/>
    <w:rsid w:val="00A07DAE"/>
    <w:rsid w:val="00A22746"/>
    <w:rsid w:val="00AA7E5D"/>
    <w:rsid w:val="00B27826"/>
    <w:rsid w:val="00B4518F"/>
    <w:rsid w:val="00B7673A"/>
    <w:rsid w:val="00BA5DC9"/>
    <w:rsid w:val="00BB4E23"/>
    <w:rsid w:val="00BB5046"/>
    <w:rsid w:val="00BC6E39"/>
    <w:rsid w:val="00C02AC1"/>
    <w:rsid w:val="00C12E30"/>
    <w:rsid w:val="00C8290F"/>
    <w:rsid w:val="00CA6C5B"/>
    <w:rsid w:val="00CE184B"/>
    <w:rsid w:val="00D27FF4"/>
    <w:rsid w:val="00D54D5F"/>
    <w:rsid w:val="00D92226"/>
    <w:rsid w:val="00DB1F0B"/>
    <w:rsid w:val="00DB3869"/>
    <w:rsid w:val="00E74819"/>
    <w:rsid w:val="00ED42EE"/>
    <w:rsid w:val="00EE422C"/>
    <w:rsid w:val="00F87543"/>
    <w:rsid w:val="00F94D5A"/>
    <w:rsid w:val="0515643E"/>
    <w:rsid w:val="3AE8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E3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643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3E3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43E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43E35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643E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43E35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643E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643E3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279</Words>
  <Characters>1593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guohaifeng</dc:creator>
  <cp:keywords/>
  <dc:description/>
  <cp:lastModifiedBy>陈秀娟</cp:lastModifiedBy>
  <cp:revision>57</cp:revision>
  <cp:lastPrinted>2017-06-14T08:10:00Z</cp:lastPrinted>
  <dcterms:created xsi:type="dcterms:W3CDTF">2017-06-12T03:18:00Z</dcterms:created>
  <dcterms:modified xsi:type="dcterms:W3CDTF">2017-06-16T03:23:00Z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2052-10.1.0.6560</vt:lpwstr>
  </property>
</Properties>
</file>